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7161D1" w14:textId="2D6DF6B5" w:rsidR="00B81EBA" w:rsidRPr="001C34E2" w:rsidRDefault="004D17FA" w:rsidP="001C34E2">
      <w:pPr>
        <w:pStyle w:val="Standard"/>
        <w:tabs>
          <w:tab w:val="left" w:pos="9072"/>
        </w:tabs>
        <w:rPr>
          <w:rFonts w:ascii="Arial" w:hAnsi="Arial" w:cs="Arial"/>
          <w:szCs w:val="24"/>
        </w:rPr>
      </w:pPr>
      <w:r w:rsidRPr="001C34E2">
        <w:rPr>
          <w:rFonts w:ascii="Arial" w:hAnsi="Arial" w:cs="Arial"/>
          <w:szCs w:val="24"/>
        </w:rPr>
        <w:tab/>
        <w:t>Załącznik nr 2</w:t>
      </w:r>
      <w:r w:rsidR="00E062BC" w:rsidRPr="001C34E2">
        <w:rPr>
          <w:rFonts w:ascii="Arial" w:hAnsi="Arial" w:cs="Arial"/>
          <w:szCs w:val="24"/>
        </w:rPr>
        <w:t xml:space="preserve"> do publicznego konkursu ofert</w:t>
      </w:r>
    </w:p>
    <w:p w14:paraId="476E839D" w14:textId="77777777" w:rsidR="003F6681" w:rsidRPr="002369F5" w:rsidRDefault="001C34E2" w:rsidP="003F6681">
      <w:pPr>
        <w:tabs>
          <w:tab w:val="right" w:leader="dot" w:pos="7938"/>
        </w:tabs>
        <w:rPr>
          <w:rFonts w:ascii="Arial" w:hAnsi="Arial" w:cs="Arial"/>
        </w:rPr>
      </w:pPr>
      <w:r w:rsidRPr="002369F5">
        <w:rPr>
          <w:rFonts w:ascii="Arial" w:hAnsi="Arial" w:cs="Arial"/>
        </w:rPr>
        <w:t>Nazwa Wykonawcy:</w:t>
      </w:r>
      <w:r w:rsidRPr="002369F5">
        <w:rPr>
          <w:rFonts w:ascii="Arial" w:hAnsi="Arial" w:cs="Arial"/>
        </w:rPr>
        <w:tab/>
      </w:r>
    </w:p>
    <w:p w14:paraId="0447F487" w14:textId="77777777" w:rsidR="003F6681" w:rsidRPr="002369F5" w:rsidRDefault="001C34E2" w:rsidP="003F6681">
      <w:pPr>
        <w:tabs>
          <w:tab w:val="right" w:leader="dot" w:pos="7938"/>
        </w:tabs>
        <w:rPr>
          <w:rFonts w:ascii="Arial" w:hAnsi="Arial" w:cs="Arial"/>
        </w:rPr>
      </w:pPr>
      <w:r w:rsidRPr="002369F5">
        <w:rPr>
          <w:rFonts w:ascii="Arial" w:hAnsi="Arial" w:cs="Arial"/>
          <w:szCs w:val="24"/>
        </w:rPr>
        <w:t>Adres:</w:t>
      </w:r>
      <w:r w:rsidRPr="002369F5">
        <w:rPr>
          <w:rFonts w:ascii="Arial" w:hAnsi="Arial" w:cs="Arial"/>
          <w:szCs w:val="24"/>
        </w:rPr>
        <w:tab/>
      </w:r>
    </w:p>
    <w:p w14:paraId="04C34729" w14:textId="77777777" w:rsidR="003F6681" w:rsidRPr="002369F5" w:rsidRDefault="001C34E2" w:rsidP="003F6681">
      <w:pPr>
        <w:tabs>
          <w:tab w:val="right" w:leader="dot" w:pos="7938"/>
        </w:tabs>
        <w:rPr>
          <w:rFonts w:ascii="Arial" w:hAnsi="Arial" w:cs="Arial"/>
        </w:rPr>
      </w:pPr>
      <w:r w:rsidRPr="002369F5">
        <w:rPr>
          <w:rFonts w:ascii="Arial" w:hAnsi="Arial" w:cs="Arial"/>
          <w:szCs w:val="24"/>
        </w:rPr>
        <w:t>NIP:</w:t>
      </w:r>
      <w:r w:rsidRPr="002369F5">
        <w:rPr>
          <w:rFonts w:ascii="Arial" w:hAnsi="Arial" w:cs="Arial"/>
          <w:szCs w:val="24"/>
        </w:rPr>
        <w:tab/>
      </w:r>
    </w:p>
    <w:p w14:paraId="4A541AB6" w14:textId="77777777" w:rsidR="003F6681" w:rsidRPr="002369F5" w:rsidRDefault="001C34E2" w:rsidP="002369F5">
      <w:pPr>
        <w:tabs>
          <w:tab w:val="right" w:leader="dot" w:pos="7938"/>
        </w:tabs>
        <w:rPr>
          <w:rFonts w:ascii="Arial" w:hAnsi="Arial" w:cs="Arial"/>
        </w:rPr>
      </w:pPr>
      <w:r w:rsidRPr="002369F5">
        <w:rPr>
          <w:rFonts w:ascii="Arial" w:hAnsi="Arial" w:cs="Arial"/>
          <w:szCs w:val="24"/>
        </w:rPr>
        <w:t>REGON:</w:t>
      </w:r>
      <w:r w:rsidRPr="002369F5">
        <w:rPr>
          <w:rFonts w:ascii="Arial" w:hAnsi="Arial" w:cs="Arial"/>
          <w:szCs w:val="24"/>
        </w:rPr>
        <w:tab/>
      </w:r>
    </w:p>
    <w:p w14:paraId="64DB6C71" w14:textId="77777777" w:rsidR="003F6681" w:rsidRPr="002369F5" w:rsidRDefault="001C34E2" w:rsidP="003F6681">
      <w:pPr>
        <w:tabs>
          <w:tab w:val="right" w:leader="dot" w:pos="7938"/>
        </w:tabs>
        <w:rPr>
          <w:rFonts w:ascii="Arial" w:hAnsi="Arial" w:cs="Arial"/>
        </w:rPr>
      </w:pPr>
      <w:r w:rsidRPr="002369F5">
        <w:rPr>
          <w:rFonts w:ascii="Arial" w:hAnsi="Arial" w:cs="Arial"/>
          <w:color w:val="000000"/>
          <w:szCs w:val="24"/>
        </w:rPr>
        <w:t>Adres e-mail:</w:t>
      </w:r>
      <w:r w:rsidRPr="002369F5">
        <w:rPr>
          <w:rFonts w:ascii="Arial" w:hAnsi="Arial" w:cs="Arial"/>
          <w:color w:val="000000"/>
          <w:szCs w:val="24"/>
        </w:rPr>
        <w:tab/>
      </w:r>
    </w:p>
    <w:p w14:paraId="4017C2F9" w14:textId="50DC251C" w:rsidR="001C34E2" w:rsidRPr="002369F5" w:rsidRDefault="001C34E2" w:rsidP="003F6681">
      <w:pPr>
        <w:tabs>
          <w:tab w:val="right" w:leader="dot" w:pos="7938"/>
        </w:tabs>
        <w:rPr>
          <w:rFonts w:ascii="Arial" w:hAnsi="Arial" w:cs="Arial"/>
        </w:rPr>
      </w:pPr>
      <w:r w:rsidRPr="002369F5">
        <w:rPr>
          <w:rFonts w:ascii="Arial" w:hAnsi="Arial" w:cs="Arial"/>
          <w:color w:val="000000"/>
          <w:szCs w:val="24"/>
        </w:rPr>
        <w:t>Telefon kontaktowy:</w:t>
      </w:r>
      <w:r w:rsidRPr="002369F5">
        <w:rPr>
          <w:rFonts w:ascii="Arial" w:hAnsi="Arial" w:cs="Arial"/>
          <w:szCs w:val="24"/>
        </w:rPr>
        <w:tab/>
      </w:r>
    </w:p>
    <w:p w14:paraId="1E52D5BD" w14:textId="77777777" w:rsidR="00AB25D5" w:rsidRPr="002369F5" w:rsidRDefault="00C542C8" w:rsidP="004D17FA">
      <w:pPr>
        <w:pStyle w:val="Standard"/>
        <w:spacing w:before="360"/>
        <w:jc w:val="center"/>
        <w:rPr>
          <w:rFonts w:ascii="Arial" w:hAnsi="Arial" w:cs="Arial"/>
          <w:b/>
          <w:szCs w:val="24"/>
        </w:rPr>
      </w:pPr>
      <w:r w:rsidRPr="002369F5">
        <w:rPr>
          <w:rFonts w:ascii="Arial" w:hAnsi="Arial" w:cs="Arial"/>
          <w:b/>
          <w:szCs w:val="24"/>
        </w:rPr>
        <w:t>Informacja o posiadanym doświadczeniu</w:t>
      </w:r>
    </w:p>
    <w:p w14:paraId="6ADE73E0" w14:textId="27D834E2" w:rsidR="00AE027B" w:rsidRPr="002369F5" w:rsidRDefault="00C542C8" w:rsidP="00EA05CA">
      <w:pPr>
        <w:pStyle w:val="Standard"/>
        <w:tabs>
          <w:tab w:val="left" w:pos="4536"/>
        </w:tabs>
        <w:spacing w:line="360" w:lineRule="auto"/>
        <w:jc w:val="both"/>
        <w:rPr>
          <w:rFonts w:ascii="Arial" w:hAnsi="Arial" w:cs="Arial"/>
          <w:color w:val="000000"/>
          <w:szCs w:val="24"/>
        </w:rPr>
      </w:pPr>
      <w:r w:rsidRPr="002369F5">
        <w:rPr>
          <w:rFonts w:ascii="Arial" w:hAnsi="Arial" w:cs="Arial"/>
          <w:color w:val="000000"/>
          <w:szCs w:val="24"/>
        </w:rPr>
        <w:t xml:space="preserve">Zamówienie </w:t>
      </w:r>
      <w:r w:rsidR="003F6681" w:rsidRPr="002369F5">
        <w:rPr>
          <w:rFonts w:ascii="Arial" w:hAnsi="Arial" w:cs="Arial"/>
          <w:color w:val="000000"/>
          <w:szCs w:val="24"/>
        </w:rPr>
        <w:t>publiczne na:</w:t>
      </w:r>
      <w:bookmarkStart w:id="0" w:name="_GoBack"/>
      <w:bookmarkEnd w:id="0"/>
    </w:p>
    <w:p w14:paraId="73103C67" w14:textId="0D371108" w:rsidR="00AE027B" w:rsidRPr="002369F5" w:rsidRDefault="00C542C8" w:rsidP="0023676F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2369F5">
        <w:rPr>
          <w:rFonts w:ascii="Arial" w:hAnsi="Arial" w:cs="Arial"/>
          <w:bCs/>
          <w:iCs/>
          <w:szCs w:val="24"/>
        </w:rPr>
        <w:t>„</w:t>
      </w:r>
      <w:r w:rsidR="0023676F" w:rsidRPr="002369F5">
        <w:rPr>
          <w:rFonts w:ascii="Arial" w:hAnsi="Arial" w:cs="Arial"/>
          <w:sz w:val="24"/>
          <w:szCs w:val="24"/>
        </w:rPr>
        <w:t>Działania inform</w:t>
      </w:r>
      <w:r w:rsidR="009D3BE7" w:rsidRPr="002369F5">
        <w:rPr>
          <w:rFonts w:ascii="Arial" w:hAnsi="Arial" w:cs="Arial"/>
          <w:sz w:val="24"/>
          <w:szCs w:val="24"/>
        </w:rPr>
        <w:t xml:space="preserve">acyjno-promocyjne dla projektu </w:t>
      </w:r>
      <w:r w:rsidR="0023676F" w:rsidRPr="002369F5">
        <w:rPr>
          <w:rFonts w:ascii="Arial" w:hAnsi="Arial" w:cs="Arial"/>
          <w:sz w:val="24"/>
          <w:szCs w:val="24"/>
        </w:rPr>
        <w:t xml:space="preserve">pt.: „Stworzenie zintegrowanego systemu komunikacji publicznej na terenie </w:t>
      </w:r>
      <w:r w:rsidR="0023676F" w:rsidRPr="002369F5">
        <w:rPr>
          <w:rFonts w:ascii="Arial" w:hAnsi="Arial" w:cs="Arial"/>
          <w:sz w:val="24"/>
          <w:szCs w:val="24"/>
        </w:rPr>
        <w:br/>
        <w:t>K OSI – etap III”, realizowanego w ramach Wielkopolskiego Regionalnego Programu Operacyjnego na lata 2014-2020, Działanie 3.3 Wspieranie strategii niskoemisyjnych w tym mobilność miejska, Poddziałanie 3.3.1 Inwestycje w obszarze transportu miejskiego</w:t>
      </w:r>
      <w:r w:rsidR="00461425" w:rsidRPr="002369F5">
        <w:rPr>
          <w:rFonts w:ascii="Arial" w:hAnsi="Arial" w:cs="Arial"/>
          <w:bCs/>
          <w:iCs/>
          <w:szCs w:val="24"/>
        </w:rPr>
        <w:t>”</w:t>
      </w:r>
      <w:r w:rsidR="0023676F" w:rsidRPr="002369F5">
        <w:rPr>
          <w:rFonts w:ascii="Arial" w:hAnsi="Arial" w:cs="Arial"/>
          <w:bCs/>
          <w:iCs/>
          <w:szCs w:val="24"/>
        </w:rPr>
        <w:t>.</w:t>
      </w:r>
    </w:p>
    <w:p w14:paraId="50EA2823" w14:textId="34497CF7" w:rsidR="004D7C9A" w:rsidRPr="002369F5" w:rsidRDefault="004D7C9A" w:rsidP="004D7C9A">
      <w:pPr>
        <w:pStyle w:val="Standard"/>
        <w:tabs>
          <w:tab w:val="left" w:pos="4536"/>
        </w:tabs>
        <w:jc w:val="both"/>
        <w:rPr>
          <w:rFonts w:ascii="Arial" w:hAnsi="Arial" w:cs="Arial"/>
          <w:bCs/>
          <w:iCs/>
          <w:szCs w:val="24"/>
        </w:rPr>
      </w:pPr>
      <w:r w:rsidRPr="002369F5">
        <w:rPr>
          <w:rFonts w:ascii="Arial" w:hAnsi="Arial" w:cs="Arial"/>
          <w:bCs/>
          <w:iCs/>
          <w:szCs w:val="24"/>
        </w:rPr>
        <w:t>Oświadczam, że wykazujemy się doświadczeniem</w:t>
      </w:r>
      <w:r w:rsidR="00897B53" w:rsidRPr="002369F5">
        <w:rPr>
          <w:rFonts w:ascii="Arial" w:hAnsi="Arial" w:cs="Arial"/>
          <w:bCs/>
          <w:iCs/>
          <w:szCs w:val="24"/>
        </w:rPr>
        <w:t>, polegającym na wykonaniu następujących usług</w:t>
      </w:r>
      <w:r w:rsidR="00F91909" w:rsidRPr="002369F5">
        <w:rPr>
          <w:rFonts w:ascii="Arial" w:hAnsi="Arial" w:cs="Arial"/>
          <w:bCs/>
          <w:iCs/>
          <w:szCs w:val="24"/>
        </w:rPr>
        <w:t>:</w:t>
      </w:r>
    </w:p>
    <w:tbl>
      <w:tblPr>
        <w:tblW w:w="15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Oświadczam, że wykazujemy się doświadczeniem, polegającym na wykonaniu następujących usług:"/>
        <w:tblDescription w:val="Tabela zawiera 4 kolumny. Kolumna pierwsza liczba porządkowa, kolumna druga nazwa i adres Zlecającego, kolumna trzecia informacja dot. przedmiotu zlecenia/nazwa zadania, kolumna czwarta czas realizacjil, kolumna czwarta dzieli się na dwie kolumny. Kolumna pierwsza początek dzień/miesiąc/rok, kolumna druga koniec dzień/miesiąc/rok"/>
      </w:tblPr>
      <w:tblGrid>
        <w:gridCol w:w="657"/>
        <w:gridCol w:w="2596"/>
        <w:gridCol w:w="7350"/>
        <w:gridCol w:w="2217"/>
        <w:gridCol w:w="2217"/>
      </w:tblGrid>
      <w:tr w:rsidR="00EC2E1C" w:rsidRPr="002369F5" w14:paraId="2DD4CEE6" w14:textId="77777777" w:rsidTr="00E95279">
        <w:trPr>
          <w:trHeight w:val="240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4212B622" w14:textId="77777777" w:rsidR="008F194B" w:rsidRPr="002369F5" w:rsidRDefault="008F194B" w:rsidP="00E95279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2369F5">
              <w:rPr>
                <w:rFonts w:ascii="Arial" w:hAnsi="Arial" w:cs="Arial"/>
                <w:b/>
                <w:szCs w:val="24"/>
              </w:rPr>
              <w:t>L.P.</w:t>
            </w:r>
          </w:p>
        </w:tc>
        <w:tc>
          <w:tcPr>
            <w:tcW w:w="2722" w:type="dxa"/>
            <w:vMerge w:val="restart"/>
            <w:shd w:val="clear" w:color="auto" w:fill="auto"/>
            <w:vAlign w:val="center"/>
          </w:tcPr>
          <w:p w14:paraId="62E21403" w14:textId="77777777" w:rsidR="008F194B" w:rsidRPr="002369F5" w:rsidRDefault="008F194B" w:rsidP="00E95279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2369F5">
              <w:rPr>
                <w:rFonts w:ascii="Arial" w:hAnsi="Arial" w:cs="Arial"/>
                <w:b/>
                <w:szCs w:val="24"/>
              </w:rPr>
              <w:t>Nazwa i adres Zlecającego</w:t>
            </w:r>
          </w:p>
        </w:tc>
        <w:tc>
          <w:tcPr>
            <w:tcW w:w="8079" w:type="dxa"/>
            <w:vMerge w:val="restart"/>
            <w:shd w:val="clear" w:color="auto" w:fill="auto"/>
            <w:vAlign w:val="center"/>
          </w:tcPr>
          <w:p w14:paraId="162692E1" w14:textId="77777777" w:rsidR="00EC2E1C" w:rsidRPr="002369F5" w:rsidRDefault="00EC2E1C" w:rsidP="00E95279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2369F5">
              <w:rPr>
                <w:rFonts w:ascii="Arial" w:hAnsi="Arial" w:cs="Arial"/>
                <w:b/>
                <w:szCs w:val="24"/>
              </w:rPr>
              <w:t>Informacja dot. przedmiotu zlecenia /nazwa zadania/</w:t>
            </w: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14:paraId="60DD88C5" w14:textId="77777777" w:rsidR="008F194B" w:rsidRPr="002369F5" w:rsidRDefault="008F194B" w:rsidP="00E95279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2369F5">
              <w:rPr>
                <w:rFonts w:ascii="Arial" w:hAnsi="Arial" w:cs="Arial"/>
                <w:b/>
                <w:szCs w:val="24"/>
              </w:rPr>
              <w:t>Czas realizacji</w:t>
            </w:r>
          </w:p>
        </w:tc>
      </w:tr>
      <w:tr w:rsidR="008F194B" w:rsidRPr="002369F5" w14:paraId="3BDA00D1" w14:textId="77777777" w:rsidTr="00E95279">
        <w:trPr>
          <w:trHeight w:val="307"/>
        </w:trPr>
        <w:tc>
          <w:tcPr>
            <w:tcW w:w="647" w:type="dxa"/>
            <w:vMerge/>
            <w:shd w:val="clear" w:color="auto" w:fill="auto"/>
            <w:vAlign w:val="center"/>
          </w:tcPr>
          <w:p w14:paraId="58122585" w14:textId="77777777" w:rsidR="008F194B" w:rsidRPr="002369F5" w:rsidRDefault="008F194B" w:rsidP="00E95279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722" w:type="dxa"/>
            <w:vMerge/>
            <w:shd w:val="clear" w:color="auto" w:fill="auto"/>
            <w:vAlign w:val="center"/>
          </w:tcPr>
          <w:p w14:paraId="4B364299" w14:textId="77777777" w:rsidR="008F194B" w:rsidRPr="002369F5" w:rsidRDefault="008F194B" w:rsidP="00E95279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079" w:type="dxa"/>
            <w:vMerge/>
            <w:shd w:val="clear" w:color="auto" w:fill="auto"/>
            <w:vAlign w:val="center"/>
          </w:tcPr>
          <w:p w14:paraId="7BA5B4E8" w14:textId="77777777" w:rsidR="008F194B" w:rsidRPr="002369F5" w:rsidRDefault="008F194B" w:rsidP="00E95279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F1A1382" w14:textId="77777777" w:rsidR="008F194B" w:rsidRPr="002369F5" w:rsidRDefault="008F194B" w:rsidP="00E95279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2369F5">
              <w:rPr>
                <w:rFonts w:ascii="Arial" w:hAnsi="Arial" w:cs="Arial"/>
                <w:b/>
                <w:szCs w:val="24"/>
              </w:rPr>
              <w:t>Początek</w:t>
            </w:r>
          </w:p>
          <w:p w14:paraId="466B1301" w14:textId="77777777" w:rsidR="00B33188" w:rsidRPr="002369F5" w:rsidRDefault="00B33188" w:rsidP="00E95279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2369F5">
              <w:rPr>
                <w:rFonts w:ascii="Arial" w:hAnsi="Arial" w:cs="Arial"/>
                <w:b/>
                <w:szCs w:val="24"/>
              </w:rPr>
              <w:t>dzień/miesiąc/rok</w:t>
            </w:r>
          </w:p>
        </w:tc>
        <w:tc>
          <w:tcPr>
            <w:tcW w:w="1888" w:type="dxa"/>
            <w:shd w:val="clear" w:color="auto" w:fill="auto"/>
            <w:vAlign w:val="center"/>
          </w:tcPr>
          <w:p w14:paraId="14C4F0B9" w14:textId="77777777" w:rsidR="008F194B" w:rsidRPr="002369F5" w:rsidRDefault="008F194B" w:rsidP="00E95279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2369F5">
              <w:rPr>
                <w:rFonts w:ascii="Arial" w:hAnsi="Arial" w:cs="Arial"/>
                <w:b/>
                <w:szCs w:val="24"/>
              </w:rPr>
              <w:t>Koniec</w:t>
            </w:r>
          </w:p>
          <w:p w14:paraId="62539723" w14:textId="77777777" w:rsidR="00B33188" w:rsidRPr="002369F5" w:rsidRDefault="00B33188" w:rsidP="00E95279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2369F5">
              <w:rPr>
                <w:rFonts w:ascii="Arial" w:hAnsi="Arial" w:cs="Arial"/>
                <w:b/>
                <w:szCs w:val="24"/>
              </w:rPr>
              <w:t>dzień/miesiąc/rok</w:t>
            </w:r>
          </w:p>
        </w:tc>
      </w:tr>
      <w:tr w:rsidR="008F194B" w:rsidRPr="002369F5" w14:paraId="61634389" w14:textId="77777777" w:rsidTr="00B000EA">
        <w:trPr>
          <w:trHeight w:val="420"/>
        </w:trPr>
        <w:tc>
          <w:tcPr>
            <w:tcW w:w="647" w:type="dxa"/>
            <w:shd w:val="clear" w:color="auto" w:fill="auto"/>
            <w:vAlign w:val="center"/>
          </w:tcPr>
          <w:p w14:paraId="355E295E" w14:textId="77777777" w:rsidR="008F194B" w:rsidRPr="002369F5" w:rsidRDefault="008F194B" w:rsidP="009D3BE7">
            <w:pPr>
              <w:rPr>
                <w:rFonts w:ascii="Arial" w:hAnsi="Arial" w:cs="Arial"/>
                <w:szCs w:val="24"/>
              </w:rPr>
            </w:pPr>
            <w:r w:rsidRPr="002369F5">
              <w:rPr>
                <w:rFonts w:ascii="Arial" w:hAnsi="Arial" w:cs="Arial"/>
                <w:szCs w:val="24"/>
              </w:rPr>
              <w:t>1.</w:t>
            </w:r>
          </w:p>
        </w:tc>
        <w:tc>
          <w:tcPr>
            <w:tcW w:w="2722" w:type="dxa"/>
            <w:shd w:val="clear" w:color="auto" w:fill="auto"/>
            <w:vAlign w:val="center"/>
          </w:tcPr>
          <w:p w14:paraId="75836143" w14:textId="77777777" w:rsidR="00B33188" w:rsidRPr="002369F5" w:rsidRDefault="00B33188" w:rsidP="009D3BE7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079" w:type="dxa"/>
            <w:shd w:val="clear" w:color="auto" w:fill="auto"/>
            <w:vAlign w:val="center"/>
          </w:tcPr>
          <w:p w14:paraId="4C373004" w14:textId="77777777" w:rsidR="008F194B" w:rsidRPr="002369F5" w:rsidRDefault="008F194B" w:rsidP="009D3BE7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C39D9D9" w14:textId="77777777" w:rsidR="008F194B" w:rsidRPr="002369F5" w:rsidRDefault="008F194B" w:rsidP="009D3BE7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888" w:type="dxa"/>
            <w:shd w:val="clear" w:color="auto" w:fill="auto"/>
            <w:vAlign w:val="center"/>
          </w:tcPr>
          <w:p w14:paraId="52675636" w14:textId="77777777" w:rsidR="008F194B" w:rsidRPr="002369F5" w:rsidRDefault="008F194B" w:rsidP="009D3BE7">
            <w:pPr>
              <w:rPr>
                <w:rFonts w:ascii="Arial" w:hAnsi="Arial" w:cs="Arial"/>
                <w:szCs w:val="24"/>
              </w:rPr>
            </w:pPr>
          </w:p>
        </w:tc>
      </w:tr>
      <w:tr w:rsidR="008F194B" w:rsidRPr="002369F5" w14:paraId="7EA13464" w14:textId="77777777" w:rsidTr="00E95279">
        <w:tc>
          <w:tcPr>
            <w:tcW w:w="647" w:type="dxa"/>
            <w:shd w:val="clear" w:color="auto" w:fill="auto"/>
            <w:vAlign w:val="center"/>
          </w:tcPr>
          <w:p w14:paraId="3822CA84" w14:textId="77777777" w:rsidR="008F194B" w:rsidRPr="002369F5" w:rsidRDefault="008F194B" w:rsidP="009D3BE7">
            <w:pPr>
              <w:rPr>
                <w:rFonts w:ascii="Arial" w:hAnsi="Arial" w:cs="Arial"/>
                <w:szCs w:val="24"/>
              </w:rPr>
            </w:pPr>
            <w:r w:rsidRPr="002369F5">
              <w:rPr>
                <w:rFonts w:ascii="Arial" w:hAnsi="Arial" w:cs="Arial"/>
                <w:szCs w:val="24"/>
              </w:rPr>
              <w:t>2.</w:t>
            </w:r>
          </w:p>
        </w:tc>
        <w:tc>
          <w:tcPr>
            <w:tcW w:w="2722" w:type="dxa"/>
            <w:shd w:val="clear" w:color="auto" w:fill="auto"/>
            <w:vAlign w:val="center"/>
          </w:tcPr>
          <w:p w14:paraId="4783873A" w14:textId="77777777" w:rsidR="00B33188" w:rsidRPr="002369F5" w:rsidRDefault="00B33188" w:rsidP="009D3BE7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079" w:type="dxa"/>
            <w:shd w:val="clear" w:color="auto" w:fill="auto"/>
            <w:vAlign w:val="center"/>
          </w:tcPr>
          <w:p w14:paraId="1BE7971C" w14:textId="77777777" w:rsidR="008F194B" w:rsidRPr="002369F5" w:rsidRDefault="008F194B" w:rsidP="009D3BE7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E9CDB40" w14:textId="77777777" w:rsidR="008F194B" w:rsidRPr="002369F5" w:rsidRDefault="008F194B" w:rsidP="009D3BE7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888" w:type="dxa"/>
            <w:shd w:val="clear" w:color="auto" w:fill="auto"/>
            <w:vAlign w:val="center"/>
          </w:tcPr>
          <w:p w14:paraId="0293E412" w14:textId="77777777" w:rsidR="008F194B" w:rsidRPr="002369F5" w:rsidRDefault="008F194B" w:rsidP="009D3BE7">
            <w:pPr>
              <w:rPr>
                <w:rFonts w:ascii="Arial" w:hAnsi="Arial" w:cs="Arial"/>
                <w:szCs w:val="24"/>
              </w:rPr>
            </w:pPr>
          </w:p>
        </w:tc>
      </w:tr>
      <w:tr w:rsidR="008F194B" w:rsidRPr="002369F5" w14:paraId="791BBEC6" w14:textId="77777777" w:rsidTr="00B000EA">
        <w:trPr>
          <w:trHeight w:val="437"/>
        </w:trPr>
        <w:tc>
          <w:tcPr>
            <w:tcW w:w="647" w:type="dxa"/>
            <w:shd w:val="clear" w:color="auto" w:fill="auto"/>
            <w:vAlign w:val="center"/>
          </w:tcPr>
          <w:p w14:paraId="0963E6D5" w14:textId="024BF051" w:rsidR="008F194B" w:rsidRPr="002369F5" w:rsidRDefault="008F194B" w:rsidP="009D3BE7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22" w:type="dxa"/>
            <w:shd w:val="clear" w:color="auto" w:fill="auto"/>
            <w:vAlign w:val="center"/>
          </w:tcPr>
          <w:p w14:paraId="520976C4" w14:textId="77777777" w:rsidR="00B33188" w:rsidRPr="002369F5" w:rsidRDefault="00B33188" w:rsidP="009D3BE7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079" w:type="dxa"/>
            <w:shd w:val="clear" w:color="auto" w:fill="auto"/>
            <w:vAlign w:val="center"/>
          </w:tcPr>
          <w:p w14:paraId="501E2BB9" w14:textId="77777777" w:rsidR="008F194B" w:rsidRPr="002369F5" w:rsidRDefault="008F194B" w:rsidP="009D3BE7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0802EFA" w14:textId="77777777" w:rsidR="008F194B" w:rsidRPr="002369F5" w:rsidRDefault="008F194B" w:rsidP="009D3BE7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888" w:type="dxa"/>
            <w:shd w:val="clear" w:color="auto" w:fill="auto"/>
            <w:vAlign w:val="center"/>
          </w:tcPr>
          <w:p w14:paraId="4096ED55" w14:textId="77777777" w:rsidR="008F194B" w:rsidRPr="002369F5" w:rsidRDefault="008F194B" w:rsidP="009D3BE7">
            <w:pPr>
              <w:rPr>
                <w:rFonts w:ascii="Arial" w:hAnsi="Arial" w:cs="Arial"/>
                <w:szCs w:val="24"/>
              </w:rPr>
            </w:pPr>
          </w:p>
        </w:tc>
      </w:tr>
    </w:tbl>
    <w:p w14:paraId="58DE0434" w14:textId="58542624" w:rsidR="001C34E2" w:rsidRPr="002369F5" w:rsidRDefault="001C34E2" w:rsidP="001C34E2">
      <w:pPr>
        <w:autoSpaceDE w:val="0"/>
        <w:autoSpaceDN w:val="0"/>
        <w:adjustRightInd w:val="0"/>
        <w:spacing w:after="360"/>
        <w:rPr>
          <w:rFonts w:ascii="Arial" w:hAnsi="Arial" w:cs="Arial"/>
          <w:szCs w:val="24"/>
        </w:rPr>
      </w:pPr>
      <w:r w:rsidRPr="002369F5">
        <w:rPr>
          <w:rFonts w:ascii="Arial" w:hAnsi="Arial" w:cs="Arial"/>
          <w:szCs w:val="24"/>
        </w:rPr>
        <w:t>Załączam</w:t>
      </w:r>
      <w:r w:rsidR="00161B50" w:rsidRPr="002369F5">
        <w:rPr>
          <w:rFonts w:ascii="Arial" w:hAnsi="Arial" w:cs="Arial"/>
          <w:szCs w:val="24"/>
        </w:rPr>
        <w:t xml:space="preserve"> dokumenty potwierdzające, że wskazana/e usługa/i został</w:t>
      </w:r>
      <w:r w:rsidR="00F91909" w:rsidRPr="002369F5">
        <w:rPr>
          <w:rFonts w:ascii="Arial" w:hAnsi="Arial" w:cs="Arial"/>
          <w:szCs w:val="24"/>
        </w:rPr>
        <w:t>a/</w:t>
      </w:r>
      <w:r w:rsidR="00161B50" w:rsidRPr="002369F5">
        <w:rPr>
          <w:rFonts w:ascii="Arial" w:hAnsi="Arial" w:cs="Arial"/>
          <w:szCs w:val="24"/>
        </w:rPr>
        <w:t>y wykonane należycie.</w:t>
      </w:r>
    </w:p>
    <w:p w14:paraId="0F5DD2D0" w14:textId="77777777" w:rsidR="004D17FA" w:rsidRPr="002369F5" w:rsidRDefault="00426BC5" w:rsidP="004D17FA">
      <w:pPr>
        <w:tabs>
          <w:tab w:val="left" w:pos="7371"/>
        </w:tabs>
        <w:autoSpaceDE w:val="0"/>
        <w:autoSpaceDN w:val="0"/>
        <w:adjustRightInd w:val="0"/>
        <w:spacing w:before="2160"/>
        <w:rPr>
          <w:rFonts w:ascii="Arial" w:hAnsi="Arial" w:cs="Arial"/>
          <w:szCs w:val="24"/>
        </w:rPr>
      </w:pPr>
      <w:r w:rsidRPr="002369F5">
        <w:rPr>
          <w:rFonts w:ascii="Arial" w:hAnsi="Arial" w:cs="Arial"/>
          <w:szCs w:val="24"/>
        </w:rPr>
        <w:t>Miejscowość i data</w:t>
      </w:r>
      <w:r w:rsidR="004D17FA" w:rsidRPr="002369F5">
        <w:rPr>
          <w:rFonts w:ascii="Arial" w:hAnsi="Arial" w:cs="Arial"/>
          <w:szCs w:val="24"/>
        </w:rPr>
        <w:tab/>
      </w:r>
      <w:r w:rsidRPr="002369F5">
        <w:rPr>
          <w:rFonts w:ascii="Arial" w:hAnsi="Arial" w:cs="Arial"/>
          <w:szCs w:val="24"/>
        </w:rPr>
        <w:t>Podpis osoby uprawnionej do reprezentowania Wykonawcy</w:t>
      </w:r>
    </w:p>
    <w:p w14:paraId="53AF9ABF" w14:textId="00141313" w:rsidR="006C151B" w:rsidRPr="002369F5" w:rsidRDefault="004D17FA" w:rsidP="004D17FA">
      <w:pPr>
        <w:tabs>
          <w:tab w:val="left" w:pos="7371"/>
        </w:tabs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2369F5">
        <w:rPr>
          <w:rFonts w:ascii="Arial" w:hAnsi="Arial" w:cs="Arial"/>
          <w:szCs w:val="24"/>
        </w:rPr>
        <w:tab/>
      </w:r>
      <w:r w:rsidR="00426BC5" w:rsidRPr="002369F5">
        <w:rPr>
          <w:rFonts w:ascii="Arial" w:hAnsi="Arial" w:cs="Arial"/>
          <w:szCs w:val="24"/>
        </w:rPr>
        <w:t>oraz składania</w:t>
      </w:r>
      <w:r w:rsidR="009561D7" w:rsidRPr="002369F5">
        <w:rPr>
          <w:rFonts w:ascii="Arial" w:hAnsi="Arial" w:cs="Arial"/>
          <w:szCs w:val="24"/>
        </w:rPr>
        <w:t xml:space="preserve"> oświadczeń woli w jego imieniu</w:t>
      </w:r>
    </w:p>
    <w:sectPr w:rsidR="006C151B" w:rsidRPr="002369F5" w:rsidSect="0023676F">
      <w:footerReference w:type="default" r:id="rId9"/>
      <w:headerReference w:type="first" r:id="rId10"/>
      <w:type w:val="continuous"/>
      <w:pgSz w:w="16838" w:h="11906" w:orient="landscape"/>
      <w:pgMar w:top="294" w:right="993" w:bottom="142" w:left="993" w:header="562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4919DB" w14:textId="77777777" w:rsidR="00A5338D" w:rsidRDefault="00A5338D">
      <w:r>
        <w:separator/>
      </w:r>
    </w:p>
  </w:endnote>
  <w:endnote w:type="continuationSeparator" w:id="0">
    <w:p w14:paraId="34C78D17" w14:textId="77777777" w:rsidR="00A5338D" w:rsidRDefault="00A53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806030504020204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58313" w14:textId="77777777" w:rsidR="009561D7" w:rsidRPr="0008241A" w:rsidRDefault="009561D7">
    <w:pPr>
      <w:pStyle w:val="Stopka"/>
      <w:jc w:val="right"/>
      <w:rPr>
        <w:sz w:val="20"/>
      </w:rPr>
    </w:pPr>
    <w:r w:rsidRPr="0008241A">
      <w:rPr>
        <w:sz w:val="20"/>
      </w:rPr>
      <w:fldChar w:fldCharType="begin"/>
    </w:r>
    <w:r w:rsidRPr="0008241A">
      <w:rPr>
        <w:sz w:val="20"/>
      </w:rPr>
      <w:instrText>PAGE   \* MERGEFORMAT</w:instrText>
    </w:r>
    <w:r w:rsidRPr="0008241A">
      <w:rPr>
        <w:sz w:val="20"/>
      </w:rPr>
      <w:fldChar w:fldCharType="separate"/>
    </w:r>
    <w:r w:rsidR="001C34E2">
      <w:rPr>
        <w:noProof/>
        <w:sz w:val="20"/>
      </w:rPr>
      <w:t>2</w:t>
    </w:r>
    <w:r w:rsidRPr="0008241A">
      <w:rPr>
        <w:sz w:val="20"/>
      </w:rPr>
      <w:fldChar w:fldCharType="end"/>
    </w:r>
  </w:p>
  <w:p w14:paraId="49D25EB9" w14:textId="77777777" w:rsidR="009561D7" w:rsidRDefault="009561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21A352" w14:textId="77777777" w:rsidR="00A5338D" w:rsidRDefault="00A5338D">
      <w:r>
        <w:separator/>
      </w:r>
    </w:p>
  </w:footnote>
  <w:footnote w:type="continuationSeparator" w:id="0">
    <w:p w14:paraId="782A194B" w14:textId="77777777" w:rsidR="00A5338D" w:rsidRDefault="00A533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5D457" w14:textId="00F37112" w:rsidR="00F91909" w:rsidRPr="001C34E2" w:rsidRDefault="00436331" w:rsidP="001C34E2">
    <w:pPr>
      <w:pStyle w:val="Standard"/>
      <w:jc w:val="center"/>
      <w:rPr>
        <w:rFonts w:ascii="Open Sans" w:hAnsi="Open Sans" w:cs="Open Sans"/>
        <w:b/>
        <w:szCs w:val="24"/>
      </w:rPr>
    </w:pPr>
    <w:r>
      <w:rPr>
        <w:noProof/>
        <w:snapToGrid/>
      </w:rPr>
      <w:drawing>
        <wp:inline distT="0" distB="0" distL="0" distR="0" wp14:anchorId="2E03B15D" wp14:editId="5EB809F6">
          <wp:extent cx="6581775" cy="600075"/>
          <wp:effectExtent l="0" t="0" r="9525" b="9525"/>
          <wp:docPr id="1" name="Obraz 2" descr="C:\Users\mariuszzaczek\AppData\Local\Microsoft\Windows\INetCache\Content.Word\EFRR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mariuszzaczek\AppData\Local\Microsoft\Windows\INetCache\Content.Word\EFRR_Samorzad_kolor-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B4C43DE2"/>
    <w:name w:val="WW8Num4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b/>
        <w:bCs/>
        <w:i w:val="0"/>
        <w:strike w:val="0"/>
        <w:d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i w:val="0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15C12F5F"/>
    <w:multiLevelType w:val="hybridMultilevel"/>
    <w:tmpl w:val="16C87D4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6A43B61"/>
    <w:multiLevelType w:val="hybridMultilevel"/>
    <w:tmpl w:val="598E2A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05634"/>
    <w:multiLevelType w:val="hybridMultilevel"/>
    <w:tmpl w:val="829616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064B02"/>
    <w:multiLevelType w:val="hybridMultilevel"/>
    <w:tmpl w:val="F29046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BF08E4"/>
    <w:multiLevelType w:val="hybridMultilevel"/>
    <w:tmpl w:val="868E59E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>
      <v:stroke weight="2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300"/>
    <w:rsid w:val="00002886"/>
    <w:rsid w:val="00006314"/>
    <w:rsid w:val="000116DF"/>
    <w:rsid w:val="00017154"/>
    <w:rsid w:val="0004751B"/>
    <w:rsid w:val="0005061F"/>
    <w:rsid w:val="000562DE"/>
    <w:rsid w:val="00063B91"/>
    <w:rsid w:val="0007389C"/>
    <w:rsid w:val="0008241A"/>
    <w:rsid w:val="00096143"/>
    <w:rsid w:val="00097582"/>
    <w:rsid w:val="000B26F0"/>
    <w:rsid w:val="000C548C"/>
    <w:rsid w:val="000E385A"/>
    <w:rsid w:val="000E6761"/>
    <w:rsid w:val="000E6805"/>
    <w:rsid w:val="000E7AE3"/>
    <w:rsid w:val="000E7C96"/>
    <w:rsid w:val="000F28ED"/>
    <w:rsid w:val="000F7886"/>
    <w:rsid w:val="00106717"/>
    <w:rsid w:val="00115C01"/>
    <w:rsid w:val="001176C4"/>
    <w:rsid w:val="001236AD"/>
    <w:rsid w:val="001261B6"/>
    <w:rsid w:val="001416DA"/>
    <w:rsid w:val="001444E0"/>
    <w:rsid w:val="0015116A"/>
    <w:rsid w:val="00154964"/>
    <w:rsid w:val="00161B50"/>
    <w:rsid w:val="00165AB0"/>
    <w:rsid w:val="00187679"/>
    <w:rsid w:val="00192ECA"/>
    <w:rsid w:val="001931A1"/>
    <w:rsid w:val="001A0906"/>
    <w:rsid w:val="001A4EBE"/>
    <w:rsid w:val="001B29D6"/>
    <w:rsid w:val="001C34E2"/>
    <w:rsid w:val="001C713B"/>
    <w:rsid w:val="001C7E8E"/>
    <w:rsid w:val="001D3021"/>
    <w:rsid w:val="001D4A24"/>
    <w:rsid w:val="001E15C5"/>
    <w:rsid w:val="001E429F"/>
    <w:rsid w:val="001E6DEB"/>
    <w:rsid w:val="002047EC"/>
    <w:rsid w:val="0020635A"/>
    <w:rsid w:val="00207E52"/>
    <w:rsid w:val="00212286"/>
    <w:rsid w:val="00213F81"/>
    <w:rsid w:val="00217083"/>
    <w:rsid w:val="00220742"/>
    <w:rsid w:val="00226599"/>
    <w:rsid w:val="002350B5"/>
    <w:rsid w:val="0023676F"/>
    <w:rsid w:val="002369F5"/>
    <w:rsid w:val="002418B7"/>
    <w:rsid w:val="00245175"/>
    <w:rsid w:val="00246BAE"/>
    <w:rsid w:val="0025409E"/>
    <w:rsid w:val="0025763E"/>
    <w:rsid w:val="00276C31"/>
    <w:rsid w:val="00283247"/>
    <w:rsid w:val="00284F83"/>
    <w:rsid w:val="00287AB1"/>
    <w:rsid w:val="00296373"/>
    <w:rsid w:val="002A6B24"/>
    <w:rsid w:val="002A7F16"/>
    <w:rsid w:val="002C1665"/>
    <w:rsid w:val="002C3D3B"/>
    <w:rsid w:val="002C76E2"/>
    <w:rsid w:val="002D1537"/>
    <w:rsid w:val="002D6B16"/>
    <w:rsid w:val="002E06AF"/>
    <w:rsid w:val="003000A9"/>
    <w:rsid w:val="00314921"/>
    <w:rsid w:val="00322475"/>
    <w:rsid w:val="00324D31"/>
    <w:rsid w:val="00333691"/>
    <w:rsid w:val="00342050"/>
    <w:rsid w:val="00343790"/>
    <w:rsid w:val="00343991"/>
    <w:rsid w:val="003510E7"/>
    <w:rsid w:val="003519C6"/>
    <w:rsid w:val="00357C2B"/>
    <w:rsid w:val="003724A9"/>
    <w:rsid w:val="00375013"/>
    <w:rsid w:val="003911FE"/>
    <w:rsid w:val="003A1CFF"/>
    <w:rsid w:val="003A364F"/>
    <w:rsid w:val="003A63BD"/>
    <w:rsid w:val="003B12C1"/>
    <w:rsid w:val="003B2A94"/>
    <w:rsid w:val="003B7ECF"/>
    <w:rsid w:val="003C3322"/>
    <w:rsid w:val="003C5D3D"/>
    <w:rsid w:val="003C7EA9"/>
    <w:rsid w:val="003D796C"/>
    <w:rsid w:val="003E1F0A"/>
    <w:rsid w:val="003F1766"/>
    <w:rsid w:val="003F1E08"/>
    <w:rsid w:val="003F4AC7"/>
    <w:rsid w:val="003F6681"/>
    <w:rsid w:val="003F6A44"/>
    <w:rsid w:val="00416E4E"/>
    <w:rsid w:val="00420C7A"/>
    <w:rsid w:val="00424E15"/>
    <w:rsid w:val="00426BC5"/>
    <w:rsid w:val="00431046"/>
    <w:rsid w:val="00431621"/>
    <w:rsid w:val="00436331"/>
    <w:rsid w:val="0043716C"/>
    <w:rsid w:val="004413B0"/>
    <w:rsid w:val="004429CD"/>
    <w:rsid w:val="0045335A"/>
    <w:rsid w:val="00454489"/>
    <w:rsid w:val="00454771"/>
    <w:rsid w:val="00460916"/>
    <w:rsid w:val="00461425"/>
    <w:rsid w:val="004664B3"/>
    <w:rsid w:val="004717D5"/>
    <w:rsid w:val="0047467C"/>
    <w:rsid w:val="00480D47"/>
    <w:rsid w:val="004867E5"/>
    <w:rsid w:val="00493ADA"/>
    <w:rsid w:val="004950B3"/>
    <w:rsid w:val="004A0CB8"/>
    <w:rsid w:val="004A14D3"/>
    <w:rsid w:val="004A3A7A"/>
    <w:rsid w:val="004A60E0"/>
    <w:rsid w:val="004A667C"/>
    <w:rsid w:val="004A6692"/>
    <w:rsid w:val="004B25F1"/>
    <w:rsid w:val="004B4CAF"/>
    <w:rsid w:val="004B54CB"/>
    <w:rsid w:val="004C05D4"/>
    <w:rsid w:val="004C1109"/>
    <w:rsid w:val="004C14CA"/>
    <w:rsid w:val="004C2F38"/>
    <w:rsid w:val="004C5E34"/>
    <w:rsid w:val="004D17FA"/>
    <w:rsid w:val="004D1A58"/>
    <w:rsid w:val="004D4A8B"/>
    <w:rsid w:val="004D7C9A"/>
    <w:rsid w:val="004E30A4"/>
    <w:rsid w:val="004E4007"/>
    <w:rsid w:val="004F4ED2"/>
    <w:rsid w:val="00504672"/>
    <w:rsid w:val="00512D7B"/>
    <w:rsid w:val="00516324"/>
    <w:rsid w:val="00521BAE"/>
    <w:rsid w:val="005259DF"/>
    <w:rsid w:val="00530381"/>
    <w:rsid w:val="00530A0D"/>
    <w:rsid w:val="00537FF7"/>
    <w:rsid w:val="0054472A"/>
    <w:rsid w:val="0054574A"/>
    <w:rsid w:val="00545FDC"/>
    <w:rsid w:val="0055049B"/>
    <w:rsid w:val="00554A19"/>
    <w:rsid w:val="00560CF2"/>
    <w:rsid w:val="00561479"/>
    <w:rsid w:val="005657E6"/>
    <w:rsid w:val="00570D5D"/>
    <w:rsid w:val="00573CD7"/>
    <w:rsid w:val="00580771"/>
    <w:rsid w:val="005828FC"/>
    <w:rsid w:val="00582D0E"/>
    <w:rsid w:val="00592F93"/>
    <w:rsid w:val="00595D0B"/>
    <w:rsid w:val="00595EB9"/>
    <w:rsid w:val="005A3A2C"/>
    <w:rsid w:val="005A49EE"/>
    <w:rsid w:val="005B31D3"/>
    <w:rsid w:val="005B3429"/>
    <w:rsid w:val="005B3ACD"/>
    <w:rsid w:val="005C405A"/>
    <w:rsid w:val="005C4B84"/>
    <w:rsid w:val="005C741A"/>
    <w:rsid w:val="005D38DB"/>
    <w:rsid w:val="005F0201"/>
    <w:rsid w:val="005F0471"/>
    <w:rsid w:val="005F5B38"/>
    <w:rsid w:val="0060158F"/>
    <w:rsid w:val="00602B09"/>
    <w:rsid w:val="00603B7A"/>
    <w:rsid w:val="00610637"/>
    <w:rsid w:val="0061066E"/>
    <w:rsid w:val="00610E68"/>
    <w:rsid w:val="00615047"/>
    <w:rsid w:val="00625135"/>
    <w:rsid w:val="00625378"/>
    <w:rsid w:val="0063051C"/>
    <w:rsid w:val="00630611"/>
    <w:rsid w:val="006341DD"/>
    <w:rsid w:val="00641A92"/>
    <w:rsid w:val="0064508C"/>
    <w:rsid w:val="00645BDD"/>
    <w:rsid w:val="00653604"/>
    <w:rsid w:val="0065387C"/>
    <w:rsid w:val="00653899"/>
    <w:rsid w:val="00654595"/>
    <w:rsid w:val="00656479"/>
    <w:rsid w:val="00672EDC"/>
    <w:rsid w:val="006746DA"/>
    <w:rsid w:val="00675335"/>
    <w:rsid w:val="0067607A"/>
    <w:rsid w:val="00685056"/>
    <w:rsid w:val="00686FAC"/>
    <w:rsid w:val="00692A5A"/>
    <w:rsid w:val="00696CA1"/>
    <w:rsid w:val="006C151B"/>
    <w:rsid w:val="006C45D5"/>
    <w:rsid w:val="006C4F25"/>
    <w:rsid w:val="006D51C6"/>
    <w:rsid w:val="006D57E2"/>
    <w:rsid w:val="006D5A4A"/>
    <w:rsid w:val="006E41F0"/>
    <w:rsid w:val="006E534B"/>
    <w:rsid w:val="006F5BD4"/>
    <w:rsid w:val="00702AEA"/>
    <w:rsid w:val="00717396"/>
    <w:rsid w:val="00720BC0"/>
    <w:rsid w:val="00720CE9"/>
    <w:rsid w:val="00721AE7"/>
    <w:rsid w:val="00722D80"/>
    <w:rsid w:val="00734222"/>
    <w:rsid w:val="00734B5A"/>
    <w:rsid w:val="007533A7"/>
    <w:rsid w:val="00763272"/>
    <w:rsid w:val="007715FB"/>
    <w:rsid w:val="00783DAE"/>
    <w:rsid w:val="00792961"/>
    <w:rsid w:val="00795D7F"/>
    <w:rsid w:val="007961D6"/>
    <w:rsid w:val="007A1D4D"/>
    <w:rsid w:val="007A2591"/>
    <w:rsid w:val="007A764F"/>
    <w:rsid w:val="007B7D15"/>
    <w:rsid w:val="007C3DAA"/>
    <w:rsid w:val="007D0A8E"/>
    <w:rsid w:val="007D3C6F"/>
    <w:rsid w:val="007D527B"/>
    <w:rsid w:val="007D6588"/>
    <w:rsid w:val="007E37CA"/>
    <w:rsid w:val="007E37E6"/>
    <w:rsid w:val="007F0449"/>
    <w:rsid w:val="007F5057"/>
    <w:rsid w:val="007F6DB7"/>
    <w:rsid w:val="00801DA4"/>
    <w:rsid w:val="0080775A"/>
    <w:rsid w:val="00816700"/>
    <w:rsid w:val="008331ED"/>
    <w:rsid w:val="00834C7E"/>
    <w:rsid w:val="008431E0"/>
    <w:rsid w:val="00862414"/>
    <w:rsid w:val="00867D90"/>
    <w:rsid w:val="008806F1"/>
    <w:rsid w:val="00896136"/>
    <w:rsid w:val="008977D4"/>
    <w:rsid w:val="00897B53"/>
    <w:rsid w:val="008A37FD"/>
    <w:rsid w:val="008A3A9D"/>
    <w:rsid w:val="008B2923"/>
    <w:rsid w:val="008B7350"/>
    <w:rsid w:val="008C37FB"/>
    <w:rsid w:val="008D0BFE"/>
    <w:rsid w:val="008D6633"/>
    <w:rsid w:val="008E1300"/>
    <w:rsid w:val="008E38BD"/>
    <w:rsid w:val="008E4726"/>
    <w:rsid w:val="008F1371"/>
    <w:rsid w:val="008F194B"/>
    <w:rsid w:val="00915CF7"/>
    <w:rsid w:val="0091608E"/>
    <w:rsid w:val="00916F13"/>
    <w:rsid w:val="0092708B"/>
    <w:rsid w:val="00932F6D"/>
    <w:rsid w:val="00936140"/>
    <w:rsid w:val="00943E90"/>
    <w:rsid w:val="00945950"/>
    <w:rsid w:val="00947B84"/>
    <w:rsid w:val="00953CDC"/>
    <w:rsid w:val="009561D7"/>
    <w:rsid w:val="009708DF"/>
    <w:rsid w:val="00972015"/>
    <w:rsid w:val="009739CC"/>
    <w:rsid w:val="00983EB7"/>
    <w:rsid w:val="00984CDF"/>
    <w:rsid w:val="009954F2"/>
    <w:rsid w:val="009A3074"/>
    <w:rsid w:val="009A4509"/>
    <w:rsid w:val="009A4DD6"/>
    <w:rsid w:val="009A53CB"/>
    <w:rsid w:val="009B1985"/>
    <w:rsid w:val="009B2B7F"/>
    <w:rsid w:val="009B35E8"/>
    <w:rsid w:val="009B7635"/>
    <w:rsid w:val="009C33DF"/>
    <w:rsid w:val="009C4D6E"/>
    <w:rsid w:val="009C5A49"/>
    <w:rsid w:val="009D2805"/>
    <w:rsid w:val="009D281E"/>
    <w:rsid w:val="009D3439"/>
    <w:rsid w:val="009D3BE7"/>
    <w:rsid w:val="009D471F"/>
    <w:rsid w:val="009D50AC"/>
    <w:rsid w:val="009E0BB3"/>
    <w:rsid w:val="009E36DB"/>
    <w:rsid w:val="009F3884"/>
    <w:rsid w:val="009F6C15"/>
    <w:rsid w:val="00A01241"/>
    <w:rsid w:val="00A1086A"/>
    <w:rsid w:val="00A11323"/>
    <w:rsid w:val="00A142F8"/>
    <w:rsid w:val="00A210B3"/>
    <w:rsid w:val="00A25CE3"/>
    <w:rsid w:val="00A30C99"/>
    <w:rsid w:val="00A332B4"/>
    <w:rsid w:val="00A34026"/>
    <w:rsid w:val="00A35A48"/>
    <w:rsid w:val="00A3787C"/>
    <w:rsid w:val="00A430C5"/>
    <w:rsid w:val="00A50D26"/>
    <w:rsid w:val="00A524BA"/>
    <w:rsid w:val="00A5338D"/>
    <w:rsid w:val="00A60D49"/>
    <w:rsid w:val="00A64FAA"/>
    <w:rsid w:val="00A672D0"/>
    <w:rsid w:val="00A702E9"/>
    <w:rsid w:val="00A76580"/>
    <w:rsid w:val="00A91732"/>
    <w:rsid w:val="00A91BDA"/>
    <w:rsid w:val="00A964E6"/>
    <w:rsid w:val="00A96E67"/>
    <w:rsid w:val="00AB25D5"/>
    <w:rsid w:val="00AC12C8"/>
    <w:rsid w:val="00AD4DEA"/>
    <w:rsid w:val="00AE027B"/>
    <w:rsid w:val="00AF014E"/>
    <w:rsid w:val="00AF440B"/>
    <w:rsid w:val="00AF55B6"/>
    <w:rsid w:val="00AF6A6F"/>
    <w:rsid w:val="00B000EA"/>
    <w:rsid w:val="00B102DE"/>
    <w:rsid w:val="00B135D2"/>
    <w:rsid w:val="00B165B5"/>
    <w:rsid w:val="00B171E5"/>
    <w:rsid w:val="00B1774B"/>
    <w:rsid w:val="00B21F39"/>
    <w:rsid w:val="00B231E0"/>
    <w:rsid w:val="00B33188"/>
    <w:rsid w:val="00B33227"/>
    <w:rsid w:val="00B367B1"/>
    <w:rsid w:val="00B4151B"/>
    <w:rsid w:val="00B41BAD"/>
    <w:rsid w:val="00B44507"/>
    <w:rsid w:val="00B5057F"/>
    <w:rsid w:val="00B505DE"/>
    <w:rsid w:val="00B520B2"/>
    <w:rsid w:val="00B52A68"/>
    <w:rsid w:val="00B556A2"/>
    <w:rsid w:val="00B557DA"/>
    <w:rsid w:val="00B61559"/>
    <w:rsid w:val="00B627E5"/>
    <w:rsid w:val="00B71D3E"/>
    <w:rsid w:val="00B81EBA"/>
    <w:rsid w:val="00B8697A"/>
    <w:rsid w:val="00B955B3"/>
    <w:rsid w:val="00BB2BF9"/>
    <w:rsid w:val="00BC6B5C"/>
    <w:rsid w:val="00BD015E"/>
    <w:rsid w:val="00BD026F"/>
    <w:rsid w:val="00BD7F61"/>
    <w:rsid w:val="00BE2733"/>
    <w:rsid w:val="00BE3A13"/>
    <w:rsid w:val="00BE45B2"/>
    <w:rsid w:val="00BE792F"/>
    <w:rsid w:val="00BF185A"/>
    <w:rsid w:val="00BF5B93"/>
    <w:rsid w:val="00C025E0"/>
    <w:rsid w:val="00C039E7"/>
    <w:rsid w:val="00C130B5"/>
    <w:rsid w:val="00C13957"/>
    <w:rsid w:val="00C15790"/>
    <w:rsid w:val="00C259FD"/>
    <w:rsid w:val="00C33C2B"/>
    <w:rsid w:val="00C37726"/>
    <w:rsid w:val="00C40AD2"/>
    <w:rsid w:val="00C46B57"/>
    <w:rsid w:val="00C50E10"/>
    <w:rsid w:val="00C53D0A"/>
    <w:rsid w:val="00C542C8"/>
    <w:rsid w:val="00C627AD"/>
    <w:rsid w:val="00C85A5B"/>
    <w:rsid w:val="00C8677B"/>
    <w:rsid w:val="00C87C94"/>
    <w:rsid w:val="00C92E0A"/>
    <w:rsid w:val="00C940CB"/>
    <w:rsid w:val="00CA0103"/>
    <w:rsid w:val="00CA4C06"/>
    <w:rsid w:val="00CB3B50"/>
    <w:rsid w:val="00CC6912"/>
    <w:rsid w:val="00CE12BE"/>
    <w:rsid w:val="00CE1868"/>
    <w:rsid w:val="00CE3E6F"/>
    <w:rsid w:val="00CF00B4"/>
    <w:rsid w:val="00CF0115"/>
    <w:rsid w:val="00D148A2"/>
    <w:rsid w:val="00D1562C"/>
    <w:rsid w:val="00D17055"/>
    <w:rsid w:val="00D21CD1"/>
    <w:rsid w:val="00D24BAF"/>
    <w:rsid w:val="00D2537D"/>
    <w:rsid w:val="00D27BFE"/>
    <w:rsid w:val="00D40E75"/>
    <w:rsid w:val="00D46E74"/>
    <w:rsid w:val="00D47A38"/>
    <w:rsid w:val="00D55735"/>
    <w:rsid w:val="00D7309C"/>
    <w:rsid w:val="00D81628"/>
    <w:rsid w:val="00DA0241"/>
    <w:rsid w:val="00DA404D"/>
    <w:rsid w:val="00DA5898"/>
    <w:rsid w:val="00DA66DF"/>
    <w:rsid w:val="00DA7A29"/>
    <w:rsid w:val="00DB727D"/>
    <w:rsid w:val="00DC1074"/>
    <w:rsid w:val="00DD001F"/>
    <w:rsid w:val="00DD0C60"/>
    <w:rsid w:val="00DD30B3"/>
    <w:rsid w:val="00DE5145"/>
    <w:rsid w:val="00DE63C2"/>
    <w:rsid w:val="00DF0D59"/>
    <w:rsid w:val="00DF301E"/>
    <w:rsid w:val="00DF588F"/>
    <w:rsid w:val="00E062BC"/>
    <w:rsid w:val="00E103C8"/>
    <w:rsid w:val="00E11784"/>
    <w:rsid w:val="00E13C43"/>
    <w:rsid w:val="00E25890"/>
    <w:rsid w:val="00E27DF4"/>
    <w:rsid w:val="00E367FA"/>
    <w:rsid w:val="00E45AF7"/>
    <w:rsid w:val="00E462E7"/>
    <w:rsid w:val="00E47410"/>
    <w:rsid w:val="00E53C96"/>
    <w:rsid w:val="00E5430B"/>
    <w:rsid w:val="00E54C5B"/>
    <w:rsid w:val="00E63BD7"/>
    <w:rsid w:val="00E66448"/>
    <w:rsid w:val="00E66605"/>
    <w:rsid w:val="00E701E7"/>
    <w:rsid w:val="00E70FFD"/>
    <w:rsid w:val="00E74122"/>
    <w:rsid w:val="00E809CD"/>
    <w:rsid w:val="00E837A1"/>
    <w:rsid w:val="00E840CE"/>
    <w:rsid w:val="00E84B1E"/>
    <w:rsid w:val="00E853AF"/>
    <w:rsid w:val="00E9001B"/>
    <w:rsid w:val="00E9290F"/>
    <w:rsid w:val="00E95279"/>
    <w:rsid w:val="00E96059"/>
    <w:rsid w:val="00EA05CA"/>
    <w:rsid w:val="00EA5227"/>
    <w:rsid w:val="00EA6503"/>
    <w:rsid w:val="00EB7A31"/>
    <w:rsid w:val="00EC0645"/>
    <w:rsid w:val="00EC2E1C"/>
    <w:rsid w:val="00EC4062"/>
    <w:rsid w:val="00EF0E1E"/>
    <w:rsid w:val="00F041B6"/>
    <w:rsid w:val="00F05520"/>
    <w:rsid w:val="00F212E6"/>
    <w:rsid w:val="00F23BC6"/>
    <w:rsid w:val="00F25642"/>
    <w:rsid w:val="00F25A9D"/>
    <w:rsid w:val="00F31C85"/>
    <w:rsid w:val="00F3417C"/>
    <w:rsid w:val="00F40AEC"/>
    <w:rsid w:val="00F41970"/>
    <w:rsid w:val="00F45595"/>
    <w:rsid w:val="00F47FE9"/>
    <w:rsid w:val="00F5245C"/>
    <w:rsid w:val="00F5416C"/>
    <w:rsid w:val="00F61EE5"/>
    <w:rsid w:val="00F65362"/>
    <w:rsid w:val="00F77B5C"/>
    <w:rsid w:val="00F809E2"/>
    <w:rsid w:val="00F82541"/>
    <w:rsid w:val="00F857D1"/>
    <w:rsid w:val="00F90A0D"/>
    <w:rsid w:val="00F91909"/>
    <w:rsid w:val="00F965FD"/>
    <w:rsid w:val="00F9740D"/>
    <w:rsid w:val="00FB217E"/>
    <w:rsid w:val="00FB33E4"/>
    <w:rsid w:val="00FC6BDF"/>
    <w:rsid w:val="00FD40BD"/>
    <w:rsid w:val="00FD4F1C"/>
    <w:rsid w:val="00FD548D"/>
    <w:rsid w:val="00FE047F"/>
    <w:rsid w:val="00FE2D52"/>
    <w:rsid w:val="00FE43E0"/>
    <w:rsid w:val="00FE5733"/>
    <w:rsid w:val="00FF3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2.25pt"/>
    </o:shapedefaults>
    <o:shapelayout v:ext="edit">
      <o:idmap v:ext="edit" data="1"/>
    </o:shapelayout>
  </w:shapeDefaults>
  <w:decimalSymbol w:val=","/>
  <w:listSeparator w:val=";"/>
  <w14:docId w14:val="51F688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</w:rPr>
  </w:style>
  <w:style w:type="paragraph" w:styleId="Nagwek1">
    <w:name w:val="heading 1"/>
    <w:basedOn w:val="Normalny"/>
    <w:next w:val="Normalny"/>
    <w:qFormat/>
    <w:pPr>
      <w:keepNext/>
      <w:ind w:left="4956"/>
      <w:outlineLvl w:val="0"/>
    </w:pPr>
    <w:rPr>
      <w:b/>
      <w:sz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DD001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pPr>
      <w:spacing w:line="360" w:lineRule="auto"/>
    </w:pPr>
  </w:style>
  <w:style w:type="paragraph" w:styleId="Tekstpodstawowywcity">
    <w:name w:val="Body Text Indent"/>
    <w:basedOn w:val="Normalny"/>
    <w:pPr>
      <w:ind w:left="4956"/>
    </w:pPr>
    <w:rPr>
      <w:b/>
      <w:sz w:val="28"/>
    </w:rPr>
  </w:style>
  <w:style w:type="paragraph" w:customStyle="1" w:styleId="Standard">
    <w:name w:val="Standard"/>
    <w:rsid w:val="00B505DE"/>
    <w:pPr>
      <w:widowControl w:val="0"/>
    </w:pPr>
    <w:rPr>
      <w:snapToGrid w:val="0"/>
      <w:sz w:val="24"/>
    </w:rPr>
  </w:style>
  <w:style w:type="paragraph" w:customStyle="1" w:styleId="WW-Tekstpodstawowy2">
    <w:name w:val="WW-Tekst podstawowy 2"/>
    <w:basedOn w:val="Normalny"/>
    <w:rsid w:val="00783DAE"/>
    <w:pPr>
      <w:suppressAutoHyphens/>
      <w:jc w:val="both"/>
    </w:pPr>
    <w:rPr>
      <w:rFonts w:ascii="Arial" w:hAnsi="Arial"/>
      <w:sz w:val="28"/>
    </w:rPr>
  </w:style>
  <w:style w:type="paragraph" w:customStyle="1" w:styleId="Tekstpodstawowywcity31">
    <w:name w:val="Tekst podstawowy wcięty 31"/>
    <w:basedOn w:val="Normalny"/>
    <w:rsid w:val="00783DAE"/>
    <w:pPr>
      <w:overflowPunct w:val="0"/>
      <w:autoSpaceDE w:val="0"/>
      <w:autoSpaceDN w:val="0"/>
      <w:adjustRightInd w:val="0"/>
      <w:spacing w:line="380" w:lineRule="atLeast"/>
      <w:ind w:firstLine="284"/>
      <w:jc w:val="both"/>
      <w:textAlignment w:val="baseline"/>
    </w:pPr>
  </w:style>
  <w:style w:type="paragraph" w:styleId="Akapitzlist">
    <w:name w:val="List Paragraph"/>
    <w:basedOn w:val="Normalny"/>
    <w:link w:val="AkapitzlistZnak"/>
    <w:uiPriority w:val="34"/>
    <w:qFormat/>
    <w:rsid w:val="003F4A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semiHidden/>
    <w:rsid w:val="00F965FD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276C31"/>
    <w:rPr>
      <w:sz w:val="24"/>
    </w:rPr>
  </w:style>
  <w:style w:type="character" w:customStyle="1" w:styleId="StopkaZnak">
    <w:name w:val="Stopka Znak"/>
    <w:link w:val="Stopka"/>
    <w:uiPriority w:val="99"/>
    <w:rsid w:val="004D4A8B"/>
    <w:rPr>
      <w:sz w:val="24"/>
    </w:rPr>
  </w:style>
  <w:style w:type="paragraph" w:styleId="Tekstpodstawowywcity2">
    <w:name w:val="Body Text Indent 2"/>
    <w:basedOn w:val="Normalny"/>
    <w:link w:val="Tekstpodstawowywcity2Znak"/>
    <w:rsid w:val="0073422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734222"/>
    <w:rPr>
      <w:sz w:val="24"/>
    </w:rPr>
  </w:style>
  <w:style w:type="paragraph" w:styleId="Tekstprzypisukocowego">
    <w:name w:val="endnote text"/>
    <w:basedOn w:val="Normalny"/>
    <w:link w:val="TekstprzypisukocowegoZnak"/>
    <w:rsid w:val="00322475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322475"/>
  </w:style>
  <w:style w:type="character" w:styleId="Odwoanieprzypisukocowego">
    <w:name w:val="endnote reference"/>
    <w:rsid w:val="00322475"/>
    <w:rPr>
      <w:vertAlign w:val="superscript"/>
    </w:rPr>
  </w:style>
  <w:style w:type="table" w:styleId="Tabela-Siatka">
    <w:name w:val="Table Grid"/>
    <w:basedOn w:val="Standardowy"/>
    <w:rsid w:val="00C542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link w:val="Akapitzlist"/>
    <w:uiPriority w:val="34"/>
    <w:rsid w:val="0023676F"/>
    <w:rPr>
      <w:rFonts w:ascii="Calibri" w:eastAsia="Calibri" w:hAnsi="Calibri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semiHidden/>
    <w:rsid w:val="00DD00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</w:rPr>
  </w:style>
  <w:style w:type="paragraph" w:styleId="Nagwek1">
    <w:name w:val="heading 1"/>
    <w:basedOn w:val="Normalny"/>
    <w:next w:val="Normalny"/>
    <w:qFormat/>
    <w:pPr>
      <w:keepNext/>
      <w:ind w:left="4956"/>
      <w:outlineLvl w:val="0"/>
    </w:pPr>
    <w:rPr>
      <w:b/>
      <w:sz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DD001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pPr>
      <w:spacing w:line="360" w:lineRule="auto"/>
    </w:pPr>
  </w:style>
  <w:style w:type="paragraph" w:styleId="Tekstpodstawowywcity">
    <w:name w:val="Body Text Indent"/>
    <w:basedOn w:val="Normalny"/>
    <w:pPr>
      <w:ind w:left="4956"/>
    </w:pPr>
    <w:rPr>
      <w:b/>
      <w:sz w:val="28"/>
    </w:rPr>
  </w:style>
  <w:style w:type="paragraph" w:customStyle="1" w:styleId="Standard">
    <w:name w:val="Standard"/>
    <w:rsid w:val="00B505DE"/>
    <w:pPr>
      <w:widowControl w:val="0"/>
    </w:pPr>
    <w:rPr>
      <w:snapToGrid w:val="0"/>
      <w:sz w:val="24"/>
    </w:rPr>
  </w:style>
  <w:style w:type="paragraph" w:customStyle="1" w:styleId="WW-Tekstpodstawowy2">
    <w:name w:val="WW-Tekst podstawowy 2"/>
    <w:basedOn w:val="Normalny"/>
    <w:rsid w:val="00783DAE"/>
    <w:pPr>
      <w:suppressAutoHyphens/>
      <w:jc w:val="both"/>
    </w:pPr>
    <w:rPr>
      <w:rFonts w:ascii="Arial" w:hAnsi="Arial"/>
      <w:sz w:val="28"/>
    </w:rPr>
  </w:style>
  <w:style w:type="paragraph" w:customStyle="1" w:styleId="Tekstpodstawowywcity31">
    <w:name w:val="Tekst podstawowy wcięty 31"/>
    <w:basedOn w:val="Normalny"/>
    <w:rsid w:val="00783DAE"/>
    <w:pPr>
      <w:overflowPunct w:val="0"/>
      <w:autoSpaceDE w:val="0"/>
      <w:autoSpaceDN w:val="0"/>
      <w:adjustRightInd w:val="0"/>
      <w:spacing w:line="380" w:lineRule="atLeast"/>
      <w:ind w:firstLine="284"/>
      <w:jc w:val="both"/>
      <w:textAlignment w:val="baseline"/>
    </w:pPr>
  </w:style>
  <w:style w:type="paragraph" w:styleId="Akapitzlist">
    <w:name w:val="List Paragraph"/>
    <w:basedOn w:val="Normalny"/>
    <w:link w:val="AkapitzlistZnak"/>
    <w:uiPriority w:val="34"/>
    <w:qFormat/>
    <w:rsid w:val="003F4A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semiHidden/>
    <w:rsid w:val="00F965FD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276C31"/>
    <w:rPr>
      <w:sz w:val="24"/>
    </w:rPr>
  </w:style>
  <w:style w:type="character" w:customStyle="1" w:styleId="StopkaZnak">
    <w:name w:val="Stopka Znak"/>
    <w:link w:val="Stopka"/>
    <w:uiPriority w:val="99"/>
    <w:rsid w:val="004D4A8B"/>
    <w:rPr>
      <w:sz w:val="24"/>
    </w:rPr>
  </w:style>
  <w:style w:type="paragraph" w:styleId="Tekstpodstawowywcity2">
    <w:name w:val="Body Text Indent 2"/>
    <w:basedOn w:val="Normalny"/>
    <w:link w:val="Tekstpodstawowywcity2Znak"/>
    <w:rsid w:val="0073422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734222"/>
    <w:rPr>
      <w:sz w:val="24"/>
    </w:rPr>
  </w:style>
  <w:style w:type="paragraph" w:styleId="Tekstprzypisukocowego">
    <w:name w:val="endnote text"/>
    <w:basedOn w:val="Normalny"/>
    <w:link w:val="TekstprzypisukocowegoZnak"/>
    <w:rsid w:val="00322475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322475"/>
  </w:style>
  <w:style w:type="character" w:styleId="Odwoanieprzypisukocowego">
    <w:name w:val="endnote reference"/>
    <w:rsid w:val="00322475"/>
    <w:rPr>
      <w:vertAlign w:val="superscript"/>
    </w:rPr>
  </w:style>
  <w:style w:type="table" w:styleId="Tabela-Siatka">
    <w:name w:val="Table Grid"/>
    <w:basedOn w:val="Standardowy"/>
    <w:rsid w:val="00C542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link w:val="Akapitzlist"/>
    <w:uiPriority w:val="34"/>
    <w:rsid w:val="0023676F"/>
    <w:rPr>
      <w:rFonts w:ascii="Calibri" w:eastAsia="Calibri" w:hAnsi="Calibri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semiHidden/>
    <w:rsid w:val="00DD00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5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zablony\UM-WI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D1C42-22F4-49C1-9602-CA9011D35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UM-WI</Template>
  <TotalTime>2</TotalTime>
  <Pages>1</Pages>
  <Words>148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PKO</vt:lpstr>
    </vt:vector>
  </TitlesOfParts>
  <Company>KONIN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PKO</dc:title>
  <dc:subject>Załącznik nr 2 do PKO</dc:subject>
  <dc:creator>Jarosław Wojciechowski</dc:creator>
  <cp:keywords>Załącznik nr 2 do PKO</cp:keywords>
  <cp:lastModifiedBy>Karolina Minta</cp:lastModifiedBy>
  <cp:revision>3</cp:revision>
  <cp:lastPrinted>2021-03-18T13:00:00Z</cp:lastPrinted>
  <dcterms:created xsi:type="dcterms:W3CDTF">2021-09-01T06:37:00Z</dcterms:created>
  <dcterms:modified xsi:type="dcterms:W3CDTF">2021-09-01T06:38:00Z</dcterms:modified>
</cp:coreProperties>
</file>